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1"/>
        <w:gridCol w:w="2969"/>
        <w:gridCol w:w="1116"/>
        <w:gridCol w:w="728"/>
        <w:gridCol w:w="301"/>
        <w:gridCol w:w="2445"/>
      </w:tblGrid>
      <w:tr w:rsidR="002003C5" w:rsidRPr="00846B76" w14:paraId="6D0F619E" w14:textId="77777777" w:rsidTr="002003C5">
        <w:tc>
          <w:tcPr>
            <w:tcW w:w="5000" w:type="pct"/>
            <w:gridSpan w:val="6"/>
            <w:vAlign w:val="bottom"/>
          </w:tcPr>
          <w:p w14:paraId="535E8B35" w14:textId="19FA1ADA" w:rsidR="002003C5" w:rsidRPr="002003C5" w:rsidRDefault="002003C5" w:rsidP="002003C5">
            <w:pPr>
              <w:spacing w:before="240"/>
              <w:jc w:val="center"/>
              <w:rPr>
                <w:b/>
                <w:u w:val="single"/>
              </w:rPr>
            </w:pPr>
            <w:r w:rsidRPr="002003C5">
              <w:rPr>
                <w:b/>
                <w:u w:val="single"/>
              </w:rPr>
              <w:t>Event Planner</w:t>
            </w:r>
            <w:r>
              <w:rPr>
                <w:b/>
                <w:u w:val="single"/>
              </w:rPr>
              <w:t xml:space="preserve"> Contact Information</w:t>
            </w:r>
          </w:p>
        </w:tc>
      </w:tr>
      <w:tr w:rsidR="002003C5" w:rsidRPr="00846B76" w14:paraId="03C552F4" w14:textId="77777777" w:rsidTr="002003C5">
        <w:tc>
          <w:tcPr>
            <w:tcW w:w="962" w:type="pct"/>
            <w:vAlign w:val="bottom"/>
          </w:tcPr>
          <w:p w14:paraId="2F9BF2A1" w14:textId="05B57A68" w:rsidR="002003C5" w:rsidRPr="00846B76" w:rsidRDefault="002003C5" w:rsidP="00346DE2">
            <w:r>
              <w:t>Name</w:t>
            </w:r>
          </w:p>
        </w:tc>
        <w:tc>
          <w:tcPr>
            <w:tcW w:w="2182" w:type="pct"/>
            <w:gridSpan w:val="2"/>
            <w:tcBorders>
              <w:bottom w:val="single" w:sz="4" w:space="0" w:color="auto"/>
            </w:tcBorders>
            <w:vAlign w:val="bottom"/>
          </w:tcPr>
          <w:p w14:paraId="4B8A4C73" w14:textId="77777777" w:rsidR="002003C5" w:rsidRPr="00846B76" w:rsidRDefault="002003C5" w:rsidP="00346DE2">
            <w:pPr>
              <w:spacing w:before="240"/>
            </w:pPr>
          </w:p>
        </w:tc>
        <w:tc>
          <w:tcPr>
            <w:tcW w:w="550" w:type="pct"/>
            <w:gridSpan w:val="2"/>
            <w:vAlign w:val="bottom"/>
          </w:tcPr>
          <w:p w14:paraId="13A3B85D" w14:textId="249DE56A" w:rsidR="002003C5" w:rsidRPr="00846B76" w:rsidRDefault="002003C5" w:rsidP="00346DE2">
            <w:pPr>
              <w:spacing w:before="240"/>
            </w:pPr>
            <w:r>
              <w:t>Phone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vAlign w:val="bottom"/>
          </w:tcPr>
          <w:p w14:paraId="0CB7D725" w14:textId="58B5A510" w:rsidR="002003C5" w:rsidRPr="00846B76" w:rsidRDefault="002003C5" w:rsidP="00346DE2">
            <w:pPr>
              <w:spacing w:before="240"/>
            </w:pPr>
          </w:p>
        </w:tc>
      </w:tr>
      <w:tr w:rsidR="00650259" w:rsidRPr="00846B76" w14:paraId="053F7256" w14:textId="77777777" w:rsidTr="002003C5">
        <w:sdt>
          <w:sdtPr>
            <w:id w:val="-1470592894"/>
            <w:placeholder>
              <w:docPart w:val="B22D81D9782349C69F8C1BFAA4EC7F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" w:type="pct"/>
                <w:vAlign w:val="bottom"/>
              </w:tcPr>
              <w:p w14:paraId="440C0A12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4038" w:type="pct"/>
            <w:gridSpan w:val="5"/>
            <w:tcBorders>
              <w:bottom w:val="single" w:sz="4" w:space="0" w:color="auto"/>
            </w:tcBorders>
            <w:vAlign w:val="bottom"/>
          </w:tcPr>
          <w:p w14:paraId="1CEB2D8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7B4F1E8" w14:textId="77777777" w:rsidTr="002003C5">
        <w:tc>
          <w:tcPr>
            <w:tcW w:w="962" w:type="pct"/>
            <w:vAlign w:val="bottom"/>
          </w:tcPr>
          <w:p w14:paraId="6E12073C" w14:textId="5C4751D1" w:rsidR="00650259" w:rsidRDefault="002003C5" w:rsidP="00346DE2">
            <w:r>
              <w:t>E-mail</w:t>
            </w:r>
          </w:p>
        </w:tc>
        <w:tc>
          <w:tcPr>
            <w:tcW w:w="4038" w:type="pct"/>
            <w:gridSpan w:val="5"/>
            <w:tcBorders>
              <w:bottom w:val="single" w:sz="4" w:space="0" w:color="auto"/>
            </w:tcBorders>
            <w:vAlign w:val="bottom"/>
          </w:tcPr>
          <w:p w14:paraId="44AC7944" w14:textId="77777777" w:rsidR="00650259" w:rsidRPr="00846B76" w:rsidRDefault="00650259" w:rsidP="00346DE2">
            <w:pPr>
              <w:spacing w:before="240"/>
            </w:pPr>
          </w:p>
        </w:tc>
      </w:tr>
      <w:tr w:rsidR="002003C5" w:rsidRPr="00846B76" w14:paraId="4FAACC69" w14:textId="77777777" w:rsidTr="002003C5">
        <w:tc>
          <w:tcPr>
            <w:tcW w:w="5000" w:type="pct"/>
            <w:gridSpan w:val="6"/>
            <w:vAlign w:val="bottom"/>
          </w:tcPr>
          <w:p w14:paraId="1D4087EA" w14:textId="5398C806" w:rsidR="002003C5" w:rsidRPr="002003C5" w:rsidRDefault="002003C5" w:rsidP="002003C5">
            <w:pPr>
              <w:spacing w:before="240"/>
              <w:jc w:val="center"/>
              <w:rPr>
                <w:b/>
                <w:u w:val="single"/>
              </w:rPr>
            </w:pPr>
            <w:r w:rsidRPr="002003C5">
              <w:rPr>
                <w:b/>
                <w:u w:val="single"/>
              </w:rPr>
              <w:t>General Contact Information</w:t>
            </w:r>
          </w:p>
        </w:tc>
      </w:tr>
      <w:tr w:rsidR="002003C5" w:rsidRPr="00846B76" w14:paraId="78C463A2" w14:textId="77777777" w:rsidTr="002003C5">
        <w:tc>
          <w:tcPr>
            <w:tcW w:w="962" w:type="pct"/>
            <w:vAlign w:val="bottom"/>
          </w:tcPr>
          <w:p w14:paraId="6670BF05" w14:textId="58D9DBD8" w:rsidR="002003C5" w:rsidRPr="00846B76" w:rsidRDefault="002003C5" w:rsidP="002003C5">
            <w:r>
              <w:t>Event Name</w:t>
            </w:r>
          </w:p>
        </w:tc>
        <w:tc>
          <w:tcPr>
            <w:tcW w:w="1586" w:type="pct"/>
            <w:tcBorders>
              <w:bottom w:val="single" w:sz="4" w:space="0" w:color="auto"/>
            </w:tcBorders>
            <w:vAlign w:val="bottom"/>
          </w:tcPr>
          <w:p w14:paraId="0E5D0BB8" w14:textId="77777777" w:rsidR="002003C5" w:rsidRPr="00846B76" w:rsidRDefault="002003C5" w:rsidP="002003C5">
            <w:pPr>
              <w:spacing w:before="240"/>
            </w:pPr>
          </w:p>
        </w:tc>
        <w:tc>
          <w:tcPr>
            <w:tcW w:w="985" w:type="pct"/>
            <w:gridSpan w:val="2"/>
            <w:vAlign w:val="bottom"/>
          </w:tcPr>
          <w:p w14:paraId="229750B6" w14:textId="32F32C72" w:rsidR="002003C5" w:rsidRPr="00846B76" w:rsidRDefault="002003C5" w:rsidP="002003C5">
            <w:r>
              <w:t>Event Sponsor (Organization)</w:t>
            </w:r>
          </w:p>
        </w:tc>
        <w:tc>
          <w:tcPr>
            <w:tcW w:w="1467" w:type="pct"/>
            <w:gridSpan w:val="2"/>
            <w:tcBorders>
              <w:bottom w:val="single" w:sz="4" w:space="0" w:color="auto"/>
            </w:tcBorders>
            <w:vAlign w:val="bottom"/>
          </w:tcPr>
          <w:p w14:paraId="220018CE" w14:textId="77777777" w:rsidR="002003C5" w:rsidRPr="00846B76" w:rsidRDefault="002003C5" w:rsidP="002003C5">
            <w:pPr>
              <w:spacing w:before="240"/>
            </w:pPr>
          </w:p>
        </w:tc>
      </w:tr>
      <w:tr w:rsidR="002003C5" w:rsidRPr="00846B76" w14:paraId="0396E7A9" w14:textId="77777777" w:rsidTr="002003C5">
        <w:tc>
          <w:tcPr>
            <w:tcW w:w="962" w:type="pct"/>
            <w:vAlign w:val="bottom"/>
          </w:tcPr>
          <w:p w14:paraId="16EA0705" w14:textId="5D670B2B" w:rsidR="002003C5" w:rsidRDefault="002003C5" w:rsidP="002003C5">
            <w:r>
              <w:t>Event Start Date</w:t>
            </w:r>
          </w:p>
        </w:tc>
        <w:tc>
          <w:tcPr>
            <w:tcW w:w="1586" w:type="pct"/>
            <w:tcBorders>
              <w:bottom w:val="single" w:sz="4" w:space="0" w:color="auto"/>
            </w:tcBorders>
            <w:vAlign w:val="bottom"/>
          </w:tcPr>
          <w:p w14:paraId="2B1C1A8B" w14:textId="77777777" w:rsidR="002003C5" w:rsidRPr="00846B76" w:rsidRDefault="002003C5" w:rsidP="002003C5">
            <w:pPr>
              <w:spacing w:before="240"/>
            </w:pPr>
          </w:p>
        </w:tc>
        <w:tc>
          <w:tcPr>
            <w:tcW w:w="985" w:type="pct"/>
            <w:gridSpan w:val="2"/>
            <w:vAlign w:val="bottom"/>
          </w:tcPr>
          <w:p w14:paraId="70330429" w14:textId="49B5E2B4" w:rsidR="002003C5" w:rsidRDefault="002003C5" w:rsidP="002003C5">
            <w:r>
              <w:t>Event Close Date</w:t>
            </w:r>
          </w:p>
        </w:tc>
        <w:tc>
          <w:tcPr>
            <w:tcW w:w="1467" w:type="pct"/>
            <w:gridSpan w:val="2"/>
            <w:tcBorders>
              <w:bottom w:val="single" w:sz="4" w:space="0" w:color="auto"/>
            </w:tcBorders>
            <w:vAlign w:val="bottom"/>
          </w:tcPr>
          <w:p w14:paraId="7033858A" w14:textId="77777777" w:rsidR="002003C5" w:rsidRPr="00846B76" w:rsidRDefault="002003C5" w:rsidP="002003C5">
            <w:pPr>
              <w:spacing w:before="240"/>
            </w:pPr>
          </w:p>
        </w:tc>
      </w:tr>
      <w:tr w:rsidR="002003C5" w:rsidRPr="00846B76" w14:paraId="230AFDC1" w14:textId="77777777" w:rsidTr="002003C5">
        <w:tc>
          <w:tcPr>
            <w:tcW w:w="962" w:type="pct"/>
            <w:vAlign w:val="bottom"/>
          </w:tcPr>
          <w:p w14:paraId="01E29D88" w14:textId="19079A30" w:rsidR="002003C5" w:rsidRDefault="002003C5" w:rsidP="002003C5">
            <w:r>
              <w:t>Approx. Attendance Size</w:t>
            </w:r>
          </w:p>
        </w:tc>
        <w:tc>
          <w:tcPr>
            <w:tcW w:w="1586" w:type="pct"/>
            <w:tcBorders>
              <w:bottom w:val="single" w:sz="4" w:space="0" w:color="auto"/>
            </w:tcBorders>
            <w:vAlign w:val="bottom"/>
          </w:tcPr>
          <w:p w14:paraId="6DC2199C" w14:textId="77777777" w:rsidR="002003C5" w:rsidRPr="00846B76" w:rsidRDefault="002003C5" w:rsidP="002003C5">
            <w:pPr>
              <w:spacing w:before="240"/>
            </w:pPr>
          </w:p>
        </w:tc>
        <w:tc>
          <w:tcPr>
            <w:tcW w:w="985" w:type="pct"/>
            <w:gridSpan w:val="2"/>
            <w:vAlign w:val="bottom"/>
          </w:tcPr>
          <w:p w14:paraId="4A5D6026" w14:textId="4EFAA012" w:rsidR="002003C5" w:rsidRDefault="002003C5" w:rsidP="002003C5">
            <w:r>
              <w:t>Target Audience</w:t>
            </w:r>
          </w:p>
        </w:tc>
        <w:tc>
          <w:tcPr>
            <w:tcW w:w="1467" w:type="pct"/>
            <w:gridSpan w:val="2"/>
            <w:tcBorders>
              <w:bottom w:val="single" w:sz="4" w:space="0" w:color="auto"/>
            </w:tcBorders>
            <w:vAlign w:val="bottom"/>
          </w:tcPr>
          <w:p w14:paraId="7B3E608D" w14:textId="77777777" w:rsidR="002003C5" w:rsidRPr="00846B76" w:rsidRDefault="002003C5" w:rsidP="002003C5">
            <w:pPr>
              <w:spacing w:before="240"/>
            </w:pPr>
          </w:p>
        </w:tc>
      </w:tr>
      <w:tr w:rsidR="00650259" w:rsidRPr="00846B76" w14:paraId="66C313B2" w14:textId="77777777" w:rsidTr="002003C5">
        <w:tc>
          <w:tcPr>
            <w:tcW w:w="962" w:type="pct"/>
            <w:vAlign w:val="bottom"/>
          </w:tcPr>
          <w:p w14:paraId="212F4506" w14:textId="53510D5B" w:rsidR="00650259" w:rsidRPr="00846B76" w:rsidRDefault="002003C5" w:rsidP="00346DE2">
            <w:r>
              <w:t>Event Website</w:t>
            </w:r>
          </w:p>
        </w:tc>
        <w:tc>
          <w:tcPr>
            <w:tcW w:w="4038" w:type="pct"/>
            <w:gridSpan w:val="5"/>
            <w:tcBorders>
              <w:bottom w:val="single" w:sz="4" w:space="0" w:color="auto"/>
            </w:tcBorders>
            <w:vAlign w:val="bottom"/>
          </w:tcPr>
          <w:p w14:paraId="2D77C4BB" w14:textId="77777777" w:rsidR="00650259" w:rsidRPr="00846B76" w:rsidRDefault="00650259" w:rsidP="00346DE2">
            <w:pPr>
              <w:spacing w:before="240"/>
            </w:pPr>
          </w:p>
        </w:tc>
      </w:tr>
      <w:tr w:rsidR="002003C5" w:rsidRPr="00846B76" w14:paraId="02BBF13F" w14:textId="77777777" w:rsidTr="002003C5">
        <w:tc>
          <w:tcPr>
            <w:tcW w:w="962" w:type="pct"/>
            <w:vAlign w:val="bottom"/>
          </w:tcPr>
          <w:p w14:paraId="6FB808FA" w14:textId="605819C3" w:rsidR="002003C5" w:rsidRDefault="002003C5" w:rsidP="00346DE2">
            <w:r>
              <w:t>Event Address</w:t>
            </w:r>
          </w:p>
        </w:tc>
        <w:tc>
          <w:tcPr>
            <w:tcW w:w="4038" w:type="pct"/>
            <w:gridSpan w:val="5"/>
            <w:tcBorders>
              <w:bottom w:val="single" w:sz="4" w:space="0" w:color="auto"/>
            </w:tcBorders>
            <w:vAlign w:val="bottom"/>
          </w:tcPr>
          <w:p w14:paraId="0F180BBF" w14:textId="77777777" w:rsidR="002003C5" w:rsidRDefault="002003C5" w:rsidP="00346DE2">
            <w:pPr>
              <w:spacing w:before="240"/>
            </w:pPr>
          </w:p>
          <w:p w14:paraId="023D3F8F" w14:textId="2EE12A14" w:rsidR="002003C5" w:rsidRPr="00846B76" w:rsidRDefault="002003C5" w:rsidP="00346DE2">
            <w:pPr>
              <w:spacing w:before="240"/>
            </w:pPr>
          </w:p>
        </w:tc>
      </w:tr>
      <w:tr w:rsidR="002003C5" w:rsidRPr="00846B76" w14:paraId="6EAF805A" w14:textId="77777777" w:rsidTr="002003C5">
        <w:tc>
          <w:tcPr>
            <w:tcW w:w="5000" w:type="pct"/>
            <w:gridSpan w:val="6"/>
            <w:vAlign w:val="bottom"/>
          </w:tcPr>
          <w:p w14:paraId="29F9C962" w14:textId="4A451797" w:rsidR="002003C5" w:rsidRPr="00846B76" w:rsidRDefault="002003C5" w:rsidP="00346DE2">
            <w:pPr>
              <w:spacing w:before="240"/>
            </w:pPr>
            <w:r w:rsidRPr="002003C5">
              <w:t>What is the vision and purpose of the event?</w:t>
            </w:r>
          </w:p>
        </w:tc>
      </w:tr>
      <w:tr w:rsidR="002003C5" w:rsidRPr="00846B76" w14:paraId="4763A861" w14:textId="77777777" w:rsidTr="002003C5">
        <w:trPr>
          <w:trHeight w:val="2628"/>
        </w:trPr>
        <w:tc>
          <w:tcPr>
            <w:tcW w:w="5000" w:type="pct"/>
            <w:gridSpan w:val="6"/>
          </w:tcPr>
          <w:p w14:paraId="357AE9AF" w14:textId="77777777" w:rsidR="002003C5" w:rsidRPr="002003C5" w:rsidRDefault="002003C5" w:rsidP="002003C5">
            <w:pPr>
              <w:spacing w:before="240"/>
            </w:pPr>
          </w:p>
        </w:tc>
      </w:tr>
    </w:tbl>
    <w:p w14:paraId="547D9B5D" w14:textId="71BE29B5" w:rsidR="00A579C7" w:rsidRDefault="00A579C7"/>
    <w:p w14:paraId="2752E650" w14:textId="325A51B9" w:rsidR="00A579C7" w:rsidRDefault="00A579C7"/>
    <w:p w14:paraId="4DFDE4B2" w14:textId="77777777" w:rsidR="00A579C7" w:rsidRDefault="00A579C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1003"/>
        <w:gridCol w:w="7321"/>
      </w:tblGrid>
      <w:tr w:rsidR="002003C5" w:rsidRPr="00846B76" w14:paraId="70FD131C" w14:textId="77777777" w:rsidTr="002003C5">
        <w:trPr>
          <w:trHeight w:val="590"/>
        </w:trPr>
        <w:tc>
          <w:tcPr>
            <w:tcW w:w="5000" w:type="pct"/>
            <w:gridSpan w:val="3"/>
          </w:tcPr>
          <w:p w14:paraId="0881A755" w14:textId="0BE4B28B" w:rsidR="002003C5" w:rsidRPr="002003C5" w:rsidRDefault="002003C5" w:rsidP="002003C5">
            <w:pPr>
              <w:spacing w:before="240"/>
            </w:pPr>
            <w:r w:rsidRPr="002003C5">
              <w:lastRenderedPageBreak/>
              <w:t>Are there specific topics you would like covered?</w:t>
            </w:r>
          </w:p>
        </w:tc>
      </w:tr>
      <w:tr w:rsidR="002003C5" w:rsidRPr="00846B76" w14:paraId="379EAF74" w14:textId="77777777" w:rsidTr="002003C5">
        <w:trPr>
          <w:trHeight w:val="2628"/>
        </w:trPr>
        <w:tc>
          <w:tcPr>
            <w:tcW w:w="5000" w:type="pct"/>
            <w:gridSpan w:val="3"/>
          </w:tcPr>
          <w:p w14:paraId="5D8AF9D1" w14:textId="77777777" w:rsidR="002003C5" w:rsidRPr="002003C5" w:rsidRDefault="002003C5" w:rsidP="002003C5">
            <w:pPr>
              <w:spacing w:before="240"/>
            </w:pPr>
          </w:p>
        </w:tc>
      </w:tr>
      <w:tr w:rsidR="002003C5" w:rsidRPr="00846B76" w14:paraId="4A1E9D2B" w14:textId="77777777" w:rsidTr="002003C5">
        <w:trPr>
          <w:trHeight w:val="590"/>
        </w:trPr>
        <w:tc>
          <w:tcPr>
            <w:tcW w:w="5000" w:type="pct"/>
            <w:gridSpan w:val="3"/>
          </w:tcPr>
          <w:p w14:paraId="03C22553" w14:textId="13D9441B" w:rsidR="002003C5" w:rsidRPr="002003C5" w:rsidRDefault="002003C5" w:rsidP="002003C5">
            <w:pPr>
              <w:spacing w:before="240"/>
            </w:pPr>
            <w:bookmarkStart w:id="0" w:name="_GoBack"/>
            <w:bookmarkEnd w:id="0"/>
            <w:r w:rsidRPr="002003C5">
              <w:t>What other speakers will be attending the event?</w:t>
            </w:r>
          </w:p>
        </w:tc>
      </w:tr>
      <w:tr w:rsidR="002003C5" w:rsidRPr="00846B76" w14:paraId="363C4551" w14:textId="77777777" w:rsidTr="002003C5">
        <w:trPr>
          <w:trHeight w:val="2628"/>
        </w:trPr>
        <w:tc>
          <w:tcPr>
            <w:tcW w:w="5000" w:type="pct"/>
            <w:gridSpan w:val="3"/>
          </w:tcPr>
          <w:p w14:paraId="25688829" w14:textId="77777777" w:rsidR="002003C5" w:rsidRPr="002003C5" w:rsidRDefault="002003C5" w:rsidP="002003C5">
            <w:pPr>
              <w:spacing w:before="240"/>
            </w:pPr>
          </w:p>
        </w:tc>
      </w:tr>
      <w:tr w:rsidR="002003C5" w:rsidRPr="00846B76" w14:paraId="2349E726" w14:textId="77777777" w:rsidTr="002003C5">
        <w:trPr>
          <w:trHeight w:val="590"/>
        </w:trPr>
        <w:tc>
          <w:tcPr>
            <w:tcW w:w="5000" w:type="pct"/>
            <w:gridSpan w:val="3"/>
          </w:tcPr>
          <w:p w14:paraId="3EF049BF" w14:textId="35BDE492" w:rsidR="002003C5" w:rsidRPr="002003C5" w:rsidRDefault="002003C5" w:rsidP="002003C5">
            <w:pPr>
              <w:spacing w:before="240"/>
            </w:pPr>
            <w:r w:rsidRPr="002003C5">
              <w:t>Is there anything else you would like us to know about the event?</w:t>
            </w:r>
          </w:p>
        </w:tc>
      </w:tr>
      <w:tr w:rsidR="002003C5" w:rsidRPr="00846B76" w14:paraId="1B37ED81" w14:textId="77777777" w:rsidTr="002003C5">
        <w:trPr>
          <w:trHeight w:val="2635"/>
        </w:trPr>
        <w:tc>
          <w:tcPr>
            <w:tcW w:w="5000" w:type="pct"/>
            <w:gridSpan w:val="3"/>
          </w:tcPr>
          <w:p w14:paraId="1CE86A04" w14:textId="77777777" w:rsidR="002003C5" w:rsidRPr="002003C5" w:rsidRDefault="002003C5" w:rsidP="002003C5">
            <w:pPr>
              <w:spacing w:before="240"/>
            </w:pPr>
          </w:p>
        </w:tc>
      </w:tr>
      <w:tr w:rsidR="00650259" w:rsidRPr="00846B76" w14:paraId="3B0BD772" w14:textId="77777777" w:rsidTr="00346DE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64D784BB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67AB45FA" w14:textId="77777777" w:rsidTr="00346DE2">
        <w:tc>
          <w:tcPr>
            <w:tcW w:w="5000" w:type="pct"/>
            <w:gridSpan w:val="3"/>
            <w:vAlign w:val="bottom"/>
          </w:tcPr>
          <w:p w14:paraId="5054FE44" w14:textId="28A77196" w:rsidR="00346DE2" w:rsidRDefault="002003C5" w:rsidP="001C4A3D">
            <w:pPr>
              <w:spacing w:before="240"/>
            </w:pPr>
            <w:r>
              <w:t>Will you cover all transportation expenses?</w:t>
            </w:r>
          </w:p>
        </w:tc>
      </w:tr>
      <w:tr w:rsidR="00346DE2" w:rsidRPr="00846B76" w14:paraId="48FB39BA" w14:textId="77777777" w:rsidTr="002003C5">
        <w:tc>
          <w:tcPr>
            <w:tcW w:w="553" w:type="pct"/>
          </w:tcPr>
          <w:p w14:paraId="30A8686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47" w:type="pct"/>
            <w:gridSpan w:val="2"/>
            <w:vAlign w:val="bottom"/>
          </w:tcPr>
          <w:p w14:paraId="47BA166D" w14:textId="46E40DE6" w:rsidR="00346DE2" w:rsidRDefault="002003C5" w:rsidP="00346DE2">
            <w:r>
              <w:t>Yes</w:t>
            </w:r>
          </w:p>
        </w:tc>
      </w:tr>
      <w:tr w:rsidR="00346DE2" w:rsidRPr="00846B76" w14:paraId="363432D4" w14:textId="77777777" w:rsidTr="002003C5">
        <w:tc>
          <w:tcPr>
            <w:tcW w:w="553" w:type="pct"/>
          </w:tcPr>
          <w:p w14:paraId="6B5F497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47" w:type="pct"/>
            <w:gridSpan w:val="2"/>
            <w:vAlign w:val="bottom"/>
          </w:tcPr>
          <w:p w14:paraId="4192C249" w14:textId="7B585C68" w:rsidR="00346DE2" w:rsidRDefault="002003C5" w:rsidP="00346DE2">
            <w:r>
              <w:t>No</w:t>
            </w:r>
          </w:p>
        </w:tc>
      </w:tr>
      <w:tr w:rsidR="002003C5" w:rsidRPr="00846B76" w14:paraId="5EAD21F3" w14:textId="77777777" w:rsidTr="002003C5">
        <w:tc>
          <w:tcPr>
            <w:tcW w:w="5000" w:type="pct"/>
            <w:gridSpan w:val="3"/>
          </w:tcPr>
          <w:p w14:paraId="7B9D5AB1" w14:textId="00C07F10" w:rsidR="002003C5" w:rsidRDefault="002003C5" w:rsidP="00346DE2">
            <w:r>
              <w:t>If not, please list your reason:</w:t>
            </w:r>
          </w:p>
        </w:tc>
      </w:tr>
      <w:tr w:rsidR="002003C5" w:rsidRPr="00846B76" w14:paraId="4196BD5A" w14:textId="77777777" w:rsidTr="002003C5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1DD9A4DF" w14:textId="458C09F0" w:rsidR="002003C5" w:rsidRDefault="002003C5" w:rsidP="00346DE2">
            <w:pPr>
              <w:spacing w:before="120"/>
            </w:pPr>
          </w:p>
        </w:tc>
      </w:tr>
      <w:tr w:rsidR="002003C5" w:rsidRPr="00846B76" w14:paraId="55664E41" w14:textId="77777777" w:rsidTr="002003C5">
        <w:tc>
          <w:tcPr>
            <w:tcW w:w="1089" w:type="pct"/>
            <w:gridSpan w:val="2"/>
            <w:tcBorders>
              <w:top w:val="single" w:sz="4" w:space="0" w:color="auto"/>
            </w:tcBorders>
          </w:tcPr>
          <w:p w14:paraId="2911F42B" w14:textId="482BF7E8" w:rsidR="002003C5" w:rsidRDefault="002003C5" w:rsidP="00346DE2">
            <w:r>
              <w:t>Honorarium:</w:t>
            </w:r>
          </w:p>
        </w:tc>
        <w:tc>
          <w:tcPr>
            <w:tcW w:w="39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0CD72" w14:textId="59D257B2" w:rsidR="002003C5" w:rsidRDefault="002003C5" w:rsidP="00346DE2">
            <w:pPr>
              <w:spacing w:before="120"/>
            </w:pPr>
            <w:r>
              <w:t>$</w:t>
            </w:r>
          </w:p>
        </w:tc>
      </w:tr>
    </w:tbl>
    <w:p w14:paraId="080E1514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354EA" w14:textId="77777777" w:rsidR="00C627A0" w:rsidRDefault="00C627A0" w:rsidP="00650259">
      <w:pPr>
        <w:spacing w:after="0" w:line="240" w:lineRule="auto"/>
      </w:pPr>
      <w:r>
        <w:separator/>
      </w:r>
    </w:p>
  </w:endnote>
  <w:endnote w:type="continuationSeparator" w:id="0">
    <w:p w14:paraId="180D3F0F" w14:textId="77777777" w:rsidR="00C627A0" w:rsidRDefault="00C627A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95CE99-3677-4197-B91F-8C6163E5E622}"/>
    <w:embedBold r:id="rId2" w:fontKey="{004D498F-2857-4E71-9CCF-F5D285FD39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CDF4D56-8E92-4ABF-84AE-C7BD5DB7A3AC}"/>
    <w:embedBold r:id="rId4" w:fontKey="{CC48C02E-E546-4664-99A6-E996A967FF79}"/>
    <w:embedItalic r:id="rId5" w:fontKey="{789E0A36-DBD6-4091-9BA2-45D44A4C70D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5A853134-D5D4-4E34-8258-A98419678E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1243D1B-E86B-4608-A26E-5DCB44E25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3A453BB5" w14:textId="77777777" w:rsidTr="00C4167A">
      <w:tc>
        <w:tcPr>
          <w:tcW w:w="4675" w:type="dxa"/>
          <w:vAlign w:val="center"/>
        </w:tcPr>
        <w:p w14:paraId="3B02DD5C" w14:textId="53D341A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F2D794" w14:textId="6A8B0294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D105ACF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05450" w14:textId="77777777" w:rsidR="00C627A0" w:rsidRDefault="00C627A0" w:rsidP="00650259">
      <w:pPr>
        <w:spacing w:after="0" w:line="240" w:lineRule="auto"/>
      </w:pPr>
      <w:r>
        <w:separator/>
      </w:r>
    </w:p>
  </w:footnote>
  <w:footnote w:type="continuationSeparator" w:id="0">
    <w:p w14:paraId="70A464F3" w14:textId="77777777" w:rsidR="00C627A0" w:rsidRDefault="00C627A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9350"/>
    </w:tblGrid>
    <w:tr w:rsidR="002003C5" w:rsidRPr="00731F26" w14:paraId="4F51C286" w14:textId="77777777" w:rsidTr="00E50C89">
      <w:trPr>
        <w:trHeight w:val="990"/>
      </w:trPr>
      <w:tc>
        <w:tcPr>
          <w:tcW w:w="9350" w:type="dxa"/>
          <w:shd w:val="clear" w:color="auto" w:fill="731F1C" w:themeFill="accent5"/>
          <w:vAlign w:val="center"/>
        </w:tcPr>
        <w:p w14:paraId="19D9B06B" w14:textId="6776D14D" w:rsidR="002003C5" w:rsidRPr="002003C5" w:rsidRDefault="002003C5" w:rsidP="002003C5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 w:rsidRPr="002003C5">
            <w:rPr>
              <w:rFonts w:ascii="Corbel" w:eastAsia="Calibri" w:hAnsi="Corbel" w:cs="Times New Roman"/>
              <w:color w:val="FFFFFF"/>
              <w:sz w:val="44"/>
            </w:rPr>
            <w:t>Speaker Request Form</w:t>
          </w:r>
        </w:p>
      </w:tc>
    </w:tr>
  </w:tbl>
  <w:p w14:paraId="0EA07DBA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C5"/>
    <w:rsid w:val="00052382"/>
    <w:rsid w:val="0006568A"/>
    <w:rsid w:val="00076F0F"/>
    <w:rsid w:val="00084253"/>
    <w:rsid w:val="000D1F49"/>
    <w:rsid w:val="001727CA"/>
    <w:rsid w:val="001C4A3D"/>
    <w:rsid w:val="002003C5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579C7"/>
    <w:rsid w:val="00A65D5E"/>
    <w:rsid w:val="00B25CE8"/>
    <w:rsid w:val="00BB4CF3"/>
    <w:rsid w:val="00BD4753"/>
    <w:rsid w:val="00BD5CB1"/>
    <w:rsid w:val="00BE62EE"/>
    <w:rsid w:val="00C003BA"/>
    <w:rsid w:val="00C46878"/>
    <w:rsid w:val="00C627A0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FA1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er.galvez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2D81D9782349C69F8C1BFAA4EC7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9C361-E895-4A7D-A2FF-0517DE08ADF7}"/>
      </w:docPartPr>
      <w:docPartBody>
        <w:p w:rsidR="00000000" w:rsidRDefault="00385164">
          <w:pPr>
            <w:pStyle w:val="B22D81D9782349C69F8C1BFAA4EC7FB2"/>
          </w:pPr>
          <w:r w:rsidRPr="00346DE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79"/>
    <w:rsid w:val="002A4E79"/>
    <w:rsid w:val="0038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3701BE3F0848E7880BA7A074561E6E">
    <w:name w:val="053701BE3F0848E7880BA7A074561E6E"/>
  </w:style>
  <w:style w:type="paragraph" w:customStyle="1" w:styleId="B22D81D9782349C69F8C1BFAA4EC7FB2">
    <w:name w:val="B22D81D9782349C69F8C1BFAA4EC7FB2"/>
  </w:style>
  <w:style w:type="paragraph" w:customStyle="1" w:styleId="86740B653C96470E8D26885DC10FA253">
    <w:name w:val="86740B653C96470E8D26885DC10FA253"/>
  </w:style>
  <w:style w:type="paragraph" w:customStyle="1" w:styleId="1DB38F27E00F4B4F8220DCF0C6F9D5CE">
    <w:name w:val="1DB38F27E00F4B4F8220DCF0C6F9D5CE"/>
  </w:style>
  <w:style w:type="paragraph" w:customStyle="1" w:styleId="336E3AFCF1554E1EACC8FBA5C5CD6828">
    <w:name w:val="336E3AFCF1554E1EACC8FBA5C5CD6828"/>
  </w:style>
  <w:style w:type="paragraph" w:customStyle="1" w:styleId="E12118C9B5784857A701F1E92ED0BF0E">
    <w:name w:val="E12118C9B5784857A701F1E92ED0BF0E"/>
  </w:style>
  <w:style w:type="paragraph" w:customStyle="1" w:styleId="4CCD5D994C744A0BB4CDD6E7E164FD20">
    <w:name w:val="4CCD5D994C744A0BB4CDD6E7E164FD20"/>
  </w:style>
  <w:style w:type="paragraph" w:customStyle="1" w:styleId="19425B689BA44F5BACEBF5A02D69D0AB">
    <w:name w:val="19425B689BA44F5BACEBF5A02D69D0AB"/>
  </w:style>
  <w:style w:type="paragraph" w:customStyle="1" w:styleId="BD413D47E9A748B2B403F8AC603CF15B">
    <w:name w:val="BD413D47E9A748B2B403F8AC603CF15B"/>
  </w:style>
  <w:style w:type="paragraph" w:customStyle="1" w:styleId="4843CA64F4D34F41B9B88EB15749777A">
    <w:name w:val="4843CA64F4D34F41B9B88EB15749777A"/>
  </w:style>
  <w:style w:type="paragraph" w:customStyle="1" w:styleId="0E192D4948FD492BBD2AA37486493805">
    <w:name w:val="0E192D4948FD492BBD2AA37486493805"/>
  </w:style>
  <w:style w:type="paragraph" w:customStyle="1" w:styleId="22805ED25BE0496292598FA14A040B0A">
    <w:name w:val="22805ED25BE0496292598FA14A040B0A"/>
  </w:style>
  <w:style w:type="paragraph" w:customStyle="1" w:styleId="F9302475FF944D6DB0BD1396BF457602">
    <w:name w:val="F9302475FF944D6DB0BD1396BF457602"/>
  </w:style>
  <w:style w:type="paragraph" w:customStyle="1" w:styleId="54D37D8E997F4AA3B2E82891146CCF38">
    <w:name w:val="54D37D8E997F4AA3B2E82891146CCF38"/>
  </w:style>
  <w:style w:type="paragraph" w:customStyle="1" w:styleId="848C4F11875B4818AC5C05DEA959635E">
    <w:name w:val="848C4F11875B4818AC5C05DEA959635E"/>
  </w:style>
  <w:style w:type="paragraph" w:customStyle="1" w:styleId="92233AE3264F4594A09CF1EA2E63FE76">
    <w:name w:val="92233AE3264F4594A09CF1EA2E63FE76"/>
  </w:style>
  <w:style w:type="paragraph" w:customStyle="1" w:styleId="FFBBB090505344A198377EA15C735E87">
    <w:name w:val="FFBBB090505344A198377EA15C735E87"/>
  </w:style>
  <w:style w:type="paragraph" w:customStyle="1" w:styleId="A0E873854DF7470DA311E3377A2DC2DD">
    <w:name w:val="A0E873854DF7470DA311E3377A2DC2DD"/>
  </w:style>
  <w:style w:type="paragraph" w:customStyle="1" w:styleId="ED07B8C4EA2346068BB2CC3206FA7B5F">
    <w:name w:val="ED07B8C4EA2346068BB2CC3206FA7B5F"/>
  </w:style>
  <w:style w:type="paragraph" w:customStyle="1" w:styleId="3EE211836A5A455B8A0FADE06383BE35">
    <w:name w:val="3EE211836A5A455B8A0FADE06383BE35"/>
  </w:style>
  <w:style w:type="paragraph" w:customStyle="1" w:styleId="27D0308CA6C840B5AEF388F86A731A2B">
    <w:name w:val="27D0308CA6C840B5AEF388F86A731A2B"/>
  </w:style>
  <w:style w:type="paragraph" w:customStyle="1" w:styleId="CFAF4F835C5C41149F54390285B32CDE">
    <w:name w:val="CFAF4F835C5C41149F54390285B32CDE"/>
  </w:style>
  <w:style w:type="paragraph" w:customStyle="1" w:styleId="E4573D085FCE403281E0E615557C994A">
    <w:name w:val="E4573D085FCE403281E0E615557C994A"/>
  </w:style>
  <w:style w:type="paragraph" w:customStyle="1" w:styleId="64C684FB1F0141A283846B8D3CB24B0E">
    <w:name w:val="64C684FB1F0141A283846B8D3CB24B0E"/>
    <w:rsid w:val="002A4E79"/>
  </w:style>
  <w:style w:type="paragraph" w:customStyle="1" w:styleId="27303E891F1342FE8A4B5916A120DF3A">
    <w:name w:val="27303E891F1342FE8A4B5916A120DF3A"/>
    <w:rsid w:val="002A4E79"/>
  </w:style>
  <w:style w:type="paragraph" w:customStyle="1" w:styleId="EF64748A75E142E1AC025228E81E6133">
    <w:name w:val="EF64748A75E142E1AC025228E81E6133"/>
    <w:rsid w:val="002A4E79"/>
  </w:style>
  <w:style w:type="paragraph" w:customStyle="1" w:styleId="37147207F03443788DB659DFC3A53E84">
    <w:name w:val="37147207F03443788DB659DFC3A53E84"/>
    <w:rsid w:val="002A4E79"/>
  </w:style>
  <w:style w:type="paragraph" w:customStyle="1" w:styleId="E317608B37A246B9B82637581108066F">
    <w:name w:val="E317608B37A246B9B82637581108066F"/>
    <w:rsid w:val="002A4E79"/>
  </w:style>
  <w:style w:type="paragraph" w:customStyle="1" w:styleId="F2C9443CFFA0431F9ADAB4F011A81E5A">
    <w:name w:val="F2C9443CFFA0431F9ADAB4F011A81E5A"/>
    <w:rsid w:val="002A4E79"/>
  </w:style>
  <w:style w:type="paragraph" w:customStyle="1" w:styleId="90B147F1A67C44F59909B4D6CE85C7E8">
    <w:name w:val="90B147F1A67C44F59909B4D6CE85C7E8"/>
    <w:rsid w:val="002A4E79"/>
  </w:style>
  <w:style w:type="paragraph" w:customStyle="1" w:styleId="C669E4CBF54249AE86C3D24606027246">
    <w:name w:val="C669E4CBF54249AE86C3D24606027246"/>
    <w:rsid w:val="002A4E79"/>
  </w:style>
  <w:style w:type="paragraph" w:customStyle="1" w:styleId="4BCB7E02106149A3BFFA65A742A91B41">
    <w:name w:val="4BCB7E02106149A3BFFA65A742A91B41"/>
    <w:rsid w:val="002A4E79"/>
  </w:style>
  <w:style w:type="paragraph" w:customStyle="1" w:styleId="236126BA50D0489BAC58C8DD3927BDD2">
    <w:name w:val="236126BA50D0489BAC58C8DD3927BDD2"/>
    <w:rsid w:val="002A4E79"/>
  </w:style>
  <w:style w:type="paragraph" w:customStyle="1" w:styleId="964EAE09837E44BE929DBBCDD61108EA">
    <w:name w:val="964EAE09837E44BE929DBBCDD61108EA"/>
    <w:rsid w:val="002A4E79"/>
  </w:style>
  <w:style w:type="paragraph" w:customStyle="1" w:styleId="C7A761175E184C4A84079F12F78F1973">
    <w:name w:val="C7A761175E184C4A84079F12F78F1973"/>
    <w:rsid w:val="002A4E79"/>
  </w:style>
  <w:style w:type="paragraph" w:customStyle="1" w:styleId="3A9DD52563294003B56046A8E50C10CC">
    <w:name w:val="3A9DD52563294003B56046A8E50C10CC"/>
    <w:rsid w:val="002A4E79"/>
  </w:style>
  <w:style w:type="paragraph" w:customStyle="1" w:styleId="3AF7DA0DB83B4FB187C3AE0C13166427">
    <w:name w:val="3AF7DA0DB83B4FB187C3AE0C13166427"/>
    <w:rsid w:val="002A4E79"/>
  </w:style>
  <w:style w:type="paragraph" w:customStyle="1" w:styleId="CAD9015F2594400786580C11D59FA72E">
    <w:name w:val="CAD9015F2594400786580C11D59FA72E"/>
    <w:rsid w:val="002A4E79"/>
  </w:style>
  <w:style w:type="paragraph" w:customStyle="1" w:styleId="18586D12AB734A3AAC1A002A9A537758">
    <w:name w:val="18586D12AB734A3AAC1A002A9A537758"/>
    <w:rsid w:val="002A4E79"/>
  </w:style>
  <w:style w:type="paragraph" w:customStyle="1" w:styleId="C376E6DFE9244A64BDC081AAE5947188">
    <w:name w:val="C376E6DFE9244A64BDC081AAE5947188"/>
    <w:rsid w:val="002A4E79"/>
  </w:style>
  <w:style w:type="paragraph" w:customStyle="1" w:styleId="9F0462233244427CB7D4676BD68B63A2">
    <w:name w:val="9F0462233244427CB7D4676BD68B63A2"/>
    <w:rsid w:val="002A4E79"/>
  </w:style>
  <w:style w:type="paragraph" w:customStyle="1" w:styleId="717CE9AD3CC247ADA0C9E52914505B02">
    <w:name w:val="717CE9AD3CC247ADA0C9E52914505B02"/>
    <w:rsid w:val="002A4E79"/>
  </w:style>
  <w:style w:type="paragraph" w:customStyle="1" w:styleId="7C8182EA9EDE4F9CB3CA9CD71FB51E7E">
    <w:name w:val="7C8182EA9EDE4F9CB3CA9CD71FB51E7E"/>
    <w:rsid w:val="002A4E79"/>
  </w:style>
  <w:style w:type="paragraph" w:customStyle="1" w:styleId="DE78098551B1425BAFF05663AF204547">
    <w:name w:val="DE78098551B1425BAFF05663AF204547"/>
    <w:rsid w:val="002A4E79"/>
  </w:style>
  <w:style w:type="paragraph" w:customStyle="1" w:styleId="D53A96293546411FADC19793C4FB28B4">
    <w:name w:val="D53A96293546411FADC19793C4FB28B4"/>
    <w:rsid w:val="002A4E79"/>
  </w:style>
  <w:style w:type="paragraph" w:customStyle="1" w:styleId="5F25090ED4AB4FE7980A0B0DAE44372F">
    <w:name w:val="5F25090ED4AB4FE7980A0B0DAE44372F"/>
    <w:rsid w:val="002A4E79"/>
  </w:style>
  <w:style w:type="paragraph" w:customStyle="1" w:styleId="39536AF88CF74EB6B63E68D3AA5F3509">
    <w:name w:val="39536AF88CF74EB6B63E68D3AA5F3509"/>
    <w:rsid w:val="002A4E79"/>
  </w:style>
  <w:style w:type="paragraph" w:customStyle="1" w:styleId="C7B3D39D88374ADB87073C8409A9C1AE">
    <w:name w:val="C7B3D39D88374ADB87073C8409A9C1AE"/>
    <w:rsid w:val="002A4E79"/>
  </w:style>
  <w:style w:type="paragraph" w:customStyle="1" w:styleId="8F3C283E735E4C90A40D7978D7C5C3E6">
    <w:name w:val="8F3C283E735E4C90A40D7978D7C5C3E6"/>
    <w:rsid w:val="002A4E79"/>
  </w:style>
  <w:style w:type="paragraph" w:customStyle="1" w:styleId="3657F5195F0A461EB19681461FF2E052">
    <w:name w:val="3657F5195F0A461EB19681461FF2E052"/>
    <w:rsid w:val="002A4E79"/>
  </w:style>
  <w:style w:type="paragraph" w:customStyle="1" w:styleId="40C0CEB15FEC48A09549F06EE0AFB1FF">
    <w:name w:val="40C0CEB15FEC48A09549F06EE0AFB1FF"/>
    <w:rsid w:val="002A4E79"/>
  </w:style>
  <w:style w:type="paragraph" w:customStyle="1" w:styleId="5BE6F094141C4E52940BCD3973D55CFA">
    <w:name w:val="5BE6F094141C4E52940BCD3973D55CFA"/>
    <w:rsid w:val="002A4E79"/>
  </w:style>
  <w:style w:type="paragraph" w:customStyle="1" w:styleId="D5F8650F28B741AE947694667136D07D">
    <w:name w:val="D5F8650F28B741AE947694667136D07D"/>
    <w:rsid w:val="002A4E79"/>
  </w:style>
  <w:style w:type="paragraph" w:customStyle="1" w:styleId="AF2C442109314D2D828A617BD583B180">
    <w:name w:val="AF2C442109314D2D828A617BD583B180"/>
    <w:rsid w:val="002A4E79"/>
  </w:style>
  <w:style w:type="paragraph" w:customStyle="1" w:styleId="0617DBBAF9F24DAD8ECF40F400003282">
    <w:name w:val="0617DBBAF9F24DAD8ECF40F400003282"/>
    <w:rsid w:val="002A4E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2018-12-14T20:55:00Z</dcterms:created>
  <dcterms:modified xsi:type="dcterms:W3CDTF">2018-12-14T21:08:00Z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